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1B6" w:rsidRDefault="006B61B6" w:rsidP="00B27073">
      <w:pPr>
        <w:jc w:val="right"/>
      </w:pPr>
    </w:p>
    <w:p w:rsidR="00B27073" w:rsidRDefault="00B27073" w:rsidP="00B27073">
      <w:pPr>
        <w:rPr>
          <w:b/>
          <w:sz w:val="32"/>
          <w:u w:val="single"/>
        </w:rPr>
      </w:pPr>
    </w:p>
    <w:p w:rsidR="006B61B6" w:rsidRPr="00B27073" w:rsidRDefault="00B27073" w:rsidP="00B27073">
      <w:pPr>
        <w:rPr>
          <w:u w:val="single"/>
        </w:rPr>
      </w:pPr>
      <w:r>
        <w:rPr>
          <w:b/>
          <w:sz w:val="32"/>
          <w:u w:val="single"/>
        </w:rPr>
        <w:br/>
      </w:r>
      <w:r w:rsidR="006B61B6" w:rsidRPr="00B27073">
        <w:rPr>
          <w:b/>
          <w:color w:val="BE0000"/>
          <w:sz w:val="32"/>
          <w:u w:val="single"/>
        </w:rPr>
        <w:t>Angaben zu Bewerbungsänderungen</w:t>
      </w:r>
      <w:r w:rsidRPr="00B27073">
        <w:rPr>
          <w:b/>
          <w:noProof/>
          <w:sz w:val="32"/>
          <w:lang w:eastAsia="de-DE"/>
        </w:rPr>
        <w:drawing>
          <wp:anchor distT="0" distB="0" distL="114300" distR="114300" simplePos="0" relativeHeight="251659264" behindDoc="0" locked="0" layoutInCell="1" allowOverlap="1" wp14:anchorId="36CB3F7E" wp14:editId="2E4F92B3">
            <wp:simplePos x="0" y="0"/>
            <wp:positionH relativeFrom="margin">
              <wp:posOffset>8218805</wp:posOffset>
            </wp:positionH>
            <wp:positionV relativeFrom="margin">
              <wp:posOffset>549275</wp:posOffset>
            </wp:positionV>
            <wp:extent cx="1076325" cy="1098550"/>
            <wp:effectExtent l="0" t="0" r="9525" b="6350"/>
            <wp:wrapSquare wrapText="bothSides"/>
            <wp:docPr id="1" name="Grafik 1" descr="W:\10_Marketing\Logos_Bildmaterial\Logo für Ausdruck\Logo Hochschule Landsh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10_Marketing\Logos_Bildmaterial\Logo für Ausdruck\Logo Hochschule Landshu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61B6" w:rsidRPr="006B61B6" w:rsidRDefault="00B27073" w:rsidP="00B27073">
      <w:pPr>
        <w:jc w:val="right"/>
        <w:rPr>
          <w:u w:val="single"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3DA122F0" wp14:editId="69C63836">
            <wp:simplePos x="0" y="0"/>
            <wp:positionH relativeFrom="margin">
              <wp:posOffset>8371205</wp:posOffset>
            </wp:positionH>
            <wp:positionV relativeFrom="margin">
              <wp:posOffset>701675</wp:posOffset>
            </wp:positionV>
            <wp:extent cx="1076325" cy="1098550"/>
            <wp:effectExtent l="0" t="0" r="9525" b="6350"/>
            <wp:wrapSquare wrapText="bothSides"/>
            <wp:docPr id="2" name="Grafik 2" descr="W:\10_Marketing\Logos_Bildmaterial\Logo für Ausdruck\Logo Hochschule Landsh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10_Marketing\Logos_Bildmaterial\Logo für Ausdruck\Logo Hochschule Landshu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61B6" w:rsidRPr="00B27073" w:rsidRDefault="006B61B6">
      <w:pPr>
        <w:rPr>
          <w:sz w:val="24"/>
        </w:rPr>
      </w:pPr>
      <w:r w:rsidRPr="00B27073">
        <w:rPr>
          <w:sz w:val="24"/>
        </w:rPr>
        <w:t>Name:</w:t>
      </w:r>
    </w:p>
    <w:p w:rsidR="00B27073" w:rsidRPr="00B27073" w:rsidRDefault="00B27073">
      <w:pPr>
        <w:rPr>
          <w:sz w:val="24"/>
        </w:rPr>
      </w:pPr>
    </w:p>
    <w:p w:rsidR="006B61B6" w:rsidRPr="00B27073" w:rsidRDefault="006B61B6">
      <w:pPr>
        <w:rPr>
          <w:sz w:val="24"/>
        </w:rPr>
      </w:pPr>
      <w:r w:rsidRPr="00B27073">
        <w:rPr>
          <w:sz w:val="24"/>
        </w:rPr>
        <w:t>Matrikelnummer:</w:t>
      </w:r>
    </w:p>
    <w:p w:rsidR="00B27073" w:rsidRPr="00B27073" w:rsidRDefault="00B27073">
      <w:pPr>
        <w:rPr>
          <w:sz w:val="24"/>
        </w:rPr>
      </w:pPr>
    </w:p>
    <w:p w:rsidR="006B61B6" w:rsidRPr="00B27073" w:rsidRDefault="006B61B6">
      <w:pPr>
        <w:rPr>
          <w:sz w:val="24"/>
        </w:rPr>
      </w:pPr>
      <w:r w:rsidRPr="00B27073">
        <w:rPr>
          <w:sz w:val="24"/>
        </w:rPr>
        <w:t xml:space="preserve">Alte Bewerbung mit der </w:t>
      </w:r>
      <w:proofErr w:type="spellStart"/>
      <w:r w:rsidRPr="00B27073">
        <w:rPr>
          <w:sz w:val="24"/>
        </w:rPr>
        <w:t>mpuls_S</w:t>
      </w:r>
      <w:proofErr w:type="spellEnd"/>
      <w:r w:rsidRPr="00B27073">
        <w:rPr>
          <w:sz w:val="24"/>
        </w:rPr>
        <w:t>-Kennung:</w:t>
      </w:r>
    </w:p>
    <w:p w:rsidR="00B27073" w:rsidRPr="00B27073" w:rsidRDefault="00B27073">
      <w:pPr>
        <w:rPr>
          <w:sz w:val="24"/>
        </w:rPr>
      </w:pPr>
    </w:p>
    <w:p w:rsidR="006B61B6" w:rsidRPr="00B27073" w:rsidRDefault="006B61B6">
      <w:pPr>
        <w:rPr>
          <w:sz w:val="24"/>
        </w:rPr>
      </w:pPr>
      <w:r w:rsidRPr="00B27073">
        <w:rPr>
          <w:sz w:val="24"/>
        </w:rPr>
        <w:t>Neue Bewerbun</w:t>
      </w:r>
      <w:bookmarkStart w:id="0" w:name="_GoBack"/>
      <w:bookmarkEnd w:id="0"/>
      <w:r w:rsidRPr="00B27073">
        <w:rPr>
          <w:sz w:val="24"/>
        </w:rPr>
        <w:t xml:space="preserve">g mit der </w:t>
      </w:r>
      <w:proofErr w:type="spellStart"/>
      <w:r w:rsidRPr="00B27073">
        <w:rPr>
          <w:sz w:val="24"/>
        </w:rPr>
        <w:t>mpuls_S</w:t>
      </w:r>
      <w:proofErr w:type="spellEnd"/>
      <w:r w:rsidRPr="00B27073">
        <w:rPr>
          <w:sz w:val="24"/>
        </w:rPr>
        <w:t>-Kennung:</w:t>
      </w:r>
    </w:p>
    <w:p w:rsidR="006B61B6" w:rsidRDefault="006B61B6"/>
    <w:p w:rsidR="00B27073" w:rsidRDefault="00B27073"/>
    <w:p w:rsidR="00B27073" w:rsidRDefault="00B27073"/>
    <w:p w:rsidR="006B61B6" w:rsidRPr="00B27073" w:rsidRDefault="006B61B6" w:rsidP="00B27073">
      <w:pPr>
        <w:jc w:val="center"/>
        <w:rPr>
          <w:b/>
          <w:color w:val="BE0000"/>
          <w:sz w:val="28"/>
        </w:rPr>
      </w:pPr>
      <w:r w:rsidRPr="00B27073">
        <w:rPr>
          <w:b/>
          <w:color w:val="BE0000"/>
          <w:sz w:val="28"/>
        </w:rPr>
        <w:t xml:space="preserve">Mit diesem Formular bestätige ich, dass meine alte Bewerbung mit der oben genannten </w:t>
      </w:r>
      <w:proofErr w:type="spellStart"/>
      <w:r w:rsidRPr="00B27073">
        <w:rPr>
          <w:b/>
          <w:color w:val="BE0000"/>
          <w:sz w:val="28"/>
        </w:rPr>
        <w:t>mpuls_S</w:t>
      </w:r>
      <w:proofErr w:type="spellEnd"/>
      <w:r w:rsidRPr="00B27073">
        <w:rPr>
          <w:b/>
          <w:color w:val="BE0000"/>
          <w:sz w:val="28"/>
        </w:rPr>
        <w:t>-Kennung gelöscht werden darf und die neue Bewerbung für das Auswahlverfahren genutzt werden soll.</w:t>
      </w:r>
    </w:p>
    <w:sectPr w:rsidR="006B61B6" w:rsidRPr="00B27073">
      <w:headerReference w:type="default" r:id="rId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073" w:rsidRDefault="00B27073" w:rsidP="00B27073">
      <w:pPr>
        <w:spacing w:after="0" w:line="240" w:lineRule="auto"/>
      </w:pPr>
      <w:r>
        <w:separator/>
      </w:r>
    </w:p>
  </w:endnote>
  <w:endnote w:type="continuationSeparator" w:id="0">
    <w:p w:rsidR="00B27073" w:rsidRDefault="00B27073" w:rsidP="00B27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073" w:rsidRDefault="00B27073" w:rsidP="00B27073">
      <w:pPr>
        <w:spacing w:after="0" w:line="240" w:lineRule="auto"/>
      </w:pPr>
      <w:r>
        <w:separator/>
      </w:r>
    </w:p>
  </w:footnote>
  <w:footnote w:type="continuationSeparator" w:id="0">
    <w:p w:rsidR="00B27073" w:rsidRDefault="00B27073" w:rsidP="00B270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073" w:rsidRDefault="00B27073">
    <w:pPr>
      <w:pStyle w:val="Kopfzeile"/>
    </w:pPr>
    <w:r w:rsidRPr="00B27073">
      <w:rPr>
        <w:noProof/>
        <w:lang w:eastAsia="de-DE"/>
      </w:rPr>
      <w:drawing>
        <wp:anchor distT="0" distB="0" distL="114300" distR="114300" simplePos="0" relativeHeight="251658240" behindDoc="0" locked="0" layoutInCell="1" allowOverlap="1">
          <wp:simplePos x="902335" y="450850"/>
          <wp:positionH relativeFrom="margin">
            <wp:align>right</wp:align>
          </wp:positionH>
          <wp:positionV relativeFrom="margin">
            <wp:align>top</wp:align>
          </wp:positionV>
          <wp:extent cx="1073150" cy="1097280"/>
          <wp:effectExtent l="0" t="0" r="0" b="7620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1097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30E"/>
    <w:rsid w:val="0033530E"/>
    <w:rsid w:val="006B61B6"/>
    <w:rsid w:val="008D22F6"/>
    <w:rsid w:val="00B2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7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707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27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7073"/>
  </w:style>
  <w:style w:type="paragraph" w:styleId="Fuzeile">
    <w:name w:val="footer"/>
    <w:basedOn w:val="Standard"/>
    <w:link w:val="FuzeileZchn"/>
    <w:uiPriority w:val="99"/>
    <w:unhideWhenUsed/>
    <w:rsid w:val="00B27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70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7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707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B27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7073"/>
  </w:style>
  <w:style w:type="paragraph" w:styleId="Fuzeile">
    <w:name w:val="footer"/>
    <w:basedOn w:val="Standard"/>
    <w:link w:val="FuzeileZchn"/>
    <w:uiPriority w:val="99"/>
    <w:unhideWhenUsed/>
    <w:rsid w:val="00B270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70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93C8213A.dotm</Template>
  <TotalTime>0</TotalTime>
  <Pages>1</Pages>
  <Words>46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Hochschule Landshut</Company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Niedermaier Corinna</dc:creator>
  <cp:keywords/>
  <dc:description/>
  <cp:lastModifiedBy>Niedermaier Corinna</cp:lastModifiedBy>
  <cp:revision>3</cp:revision>
  <cp:lastPrinted>2017-08-24T08:55:00Z</cp:lastPrinted>
  <dcterms:created xsi:type="dcterms:W3CDTF">2017-08-24T08:48:00Z</dcterms:created>
  <dcterms:modified xsi:type="dcterms:W3CDTF">2017-10-19T13:34:00Z</dcterms:modified>
</cp:coreProperties>
</file>